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D8142E" w:rsidP="00074DB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9E0DF5" w:rsidP="00C21D7B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</w:t>
            </w:r>
            <w:r w:rsidR="00DC23F5">
              <w:rPr>
                <w:rFonts w:ascii="Arial" w:hAnsi="Arial" w:cs="Arial" w:hint="cs"/>
                <w:b/>
                <w:rtl/>
              </w:rPr>
              <w:t>תחזוקה שוטפים</w:t>
            </w:r>
            <w:r w:rsidR="00C21D7B">
              <w:rPr>
                <w:rFonts w:ascii="Arial" w:hAnsi="Arial" w:cs="Arial" w:hint="cs"/>
                <w:b/>
                <w:rtl/>
              </w:rPr>
              <w:t xml:space="preserve"> למערכת הממוחשבת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שהותאמה לצרכי המשרד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662520" w:rsidRDefault="00C21D7B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 במשתמשים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Pr="00E75D0F" w:rsidRDefault="00D742F9" w:rsidP="00C21D7B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06E285D2" wp14:editId="3B346C22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20BBC" w:rsidP="00D8142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157,950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814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 (17%)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D61FF" w:rsidP="00074DB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1.1.2017-31.12.2017</w:t>
            </w:r>
            <w:bookmarkStart w:id="0" w:name="_GoBack"/>
            <w:bookmarkEnd w:id="0"/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CE0CC9" w:rsidRDefault="00B07B23" w:rsidP="00B07B23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19/2012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>תחשבנות, מחירי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הזכייה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כל חברה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במכרז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</w:p>
          <w:p w:rsidR="00D95A5B" w:rsidRDefault="008932D6" w:rsidP="00CE0CC9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 </w:t>
            </w:r>
          </w:p>
          <w:p w:rsidR="001B77E7" w:rsidRDefault="00284B2A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 w:rsidRPr="00D95A5B">
              <w:rPr>
                <w:rFonts w:ascii="Arial" w:hAnsi="Arial" w:cs="Arial" w:hint="cs"/>
                <w:b/>
                <w:rtl/>
              </w:rPr>
              <w:t xml:space="preserve">    </w:t>
            </w:r>
            <w:r w:rsidR="00BF7AF8" w:rsidRPr="00D95A5B">
              <w:rPr>
                <w:rFonts w:ascii="Arial" w:hAnsi="Arial" w:cs="Arial" w:hint="cs"/>
                <w:b/>
                <w:rtl/>
              </w:rPr>
              <w:t xml:space="preserve">המערכת הותאמה לצרכי משרד </w:t>
            </w:r>
            <w:r w:rsidRPr="00D95A5B">
              <w:rPr>
                <w:rFonts w:ascii="Arial" w:hAnsi="Arial" w:cs="Arial" w:hint="cs"/>
                <w:b/>
                <w:rtl/>
              </w:rPr>
              <w:t xml:space="preserve">החינוך הותקנה והופעלה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במטה ובמחוזות המשרד 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בהתאם להזמנת העבודה הקודמת. </w:t>
            </w:r>
          </w:p>
          <w:p w:rsidR="00BF7AF8" w:rsidRPr="00D95A5B" w:rsidRDefault="001B77E7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המערכת משרתת את אנשי המשרד ואת חברות התחבורה באופן שמקשר ביניהם בזמן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אמיתי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, </w:t>
            </w:r>
            <w:r w:rsidR="00284B2A" w:rsidRPr="00D95A5B">
              <w:rPr>
                <w:rFonts w:ascii="Arial" w:hAnsi="Arial" w:cs="Arial" w:hint="cs"/>
                <w:b/>
                <w:rtl/>
              </w:rPr>
              <w:t>לשביעות רצון המשתמשים.</w:t>
            </w:r>
          </w:p>
          <w:p w:rsidR="00CC2494" w:rsidRDefault="00407F19" w:rsidP="00CC249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61038B">
              <w:rPr>
                <w:rFonts w:ascii="Arial" w:hAnsi="Arial" w:cs="Arial" w:hint="cs"/>
                <w:b/>
                <w:rtl/>
              </w:rPr>
              <w:t xml:space="preserve">  </w:t>
            </w:r>
            <w:r w:rsidR="00284B2A">
              <w:rPr>
                <w:rFonts w:ascii="Arial" w:hAnsi="Arial" w:cs="Arial" w:hint="cs"/>
                <w:b/>
                <w:rtl/>
              </w:rPr>
              <w:t>המשך העבודה על המערכת מותנה בתשלום תחזוקה שנתית</w:t>
            </w:r>
            <w:r w:rsidR="00CC2494">
              <w:rPr>
                <w:rFonts w:ascii="Arial" w:hAnsi="Arial" w:cs="Arial" w:hint="cs"/>
                <w:b/>
                <w:rtl/>
              </w:rPr>
              <w:t>,</w:t>
            </w:r>
            <w:r w:rsidR="00284B2A">
              <w:rPr>
                <w:rFonts w:ascii="Arial" w:hAnsi="Arial" w:cs="Arial" w:hint="cs"/>
                <w:b/>
                <w:rtl/>
              </w:rPr>
              <w:t xml:space="preserve">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אשר במסגרתה הספק יעדכן את כל הפרמטרים, החברות הזוכות, הנתונים והמחירים המעודכנים על פי מכרז </w:t>
            </w:r>
            <w:proofErr w:type="spellStart"/>
            <w:r w:rsidR="00CC2494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CC2494">
              <w:rPr>
                <w:rFonts w:ascii="Arial" w:hAnsi="Arial" w:cs="Arial" w:hint="cs"/>
                <w:b/>
                <w:rtl/>
              </w:rPr>
              <w:t xml:space="preserve"> החדש 05-2015. </w:t>
            </w:r>
          </w:p>
          <w:p w:rsidR="00B07B23" w:rsidRDefault="00CC2494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B07B23">
              <w:rPr>
                <w:rFonts w:ascii="Arial" w:hAnsi="Arial" w:cs="Arial" w:hint="cs"/>
                <w:b/>
                <w:rtl/>
              </w:rPr>
              <w:t xml:space="preserve">המערכת בבעלות הספק ומשרד החינוך רכש רישיון שימוש, ספק אחר לא יכול לתחזק את המערכת. </w:t>
            </w:r>
          </w:p>
          <w:p w:rsidR="00074DB9" w:rsidRPr="00386B27" w:rsidRDefault="00386B27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בימים אלה הסתיימה כתיבת מכרז חדש למערכת ושירות חליפי. התהליך המלא של מכרז, בחירת ספק, ובניית המערכת החליפית </w:t>
            </w:r>
            <w:proofErr w:type="spellStart"/>
            <w:r w:rsidRPr="00386B27">
              <w:rPr>
                <w:rFonts w:ascii="Arial" w:hAnsi="Arial" w:cs="Arial" w:hint="cs"/>
                <w:bCs/>
                <w:rtl/>
              </w:rPr>
              <w:t>יקח</w:t>
            </w:r>
            <w:proofErr w:type="spellEnd"/>
            <w:r w:rsidRPr="00386B27">
              <w:rPr>
                <w:rFonts w:ascii="Arial" w:hAnsi="Arial" w:cs="Arial" w:hint="cs"/>
                <w:bCs/>
                <w:rtl/>
              </w:rPr>
              <w:t xml:space="preserve"> כשנה  אשר בה מתבקש המשך קבלת השירות מהספק הקיים</w:t>
            </w:r>
          </w:p>
          <w:p w:rsidR="002E56DD" w:rsidRPr="00E75D0F" w:rsidRDefault="002E56DD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2B4" w:rsidRDefault="003D22B4">
      <w:r>
        <w:separator/>
      </w:r>
    </w:p>
  </w:endnote>
  <w:endnote w:type="continuationSeparator" w:id="0">
    <w:p w:rsidR="003D22B4" w:rsidRDefault="003D2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DD61FF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2B4" w:rsidRDefault="003D22B4">
      <w:r>
        <w:separator/>
      </w:r>
    </w:p>
  </w:footnote>
  <w:footnote w:type="continuationSeparator" w:id="0">
    <w:p w:rsidR="003D22B4" w:rsidRDefault="003D22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74DB9"/>
    <w:rsid w:val="0008299D"/>
    <w:rsid w:val="000955E1"/>
    <w:rsid w:val="000A6440"/>
    <w:rsid w:val="000B1C4A"/>
    <w:rsid w:val="000C590E"/>
    <w:rsid w:val="000D07DE"/>
    <w:rsid w:val="000D2C33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B3F88"/>
    <w:rsid w:val="001B77E7"/>
    <w:rsid w:val="001C310B"/>
    <w:rsid w:val="001C4D49"/>
    <w:rsid w:val="001D5D1F"/>
    <w:rsid w:val="001D66FE"/>
    <w:rsid w:val="001F3984"/>
    <w:rsid w:val="002055B1"/>
    <w:rsid w:val="00212AF9"/>
    <w:rsid w:val="00215AC0"/>
    <w:rsid w:val="00220BBC"/>
    <w:rsid w:val="002257CF"/>
    <w:rsid w:val="00236EDD"/>
    <w:rsid w:val="002527BF"/>
    <w:rsid w:val="002644CB"/>
    <w:rsid w:val="002650AB"/>
    <w:rsid w:val="00265C2E"/>
    <w:rsid w:val="002671D8"/>
    <w:rsid w:val="00277F6A"/>
    <w:rsid w:val="00284B2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86B27"/>
    <w:rsid w:val="003B6F68"/>
    <w:rsid w:val="003C3261"/>
    <w:rsid w:val="003C34EE"/>
    <w:rsid w:val="003D22B4"/>
    <w:rsid w:val="003D5897"/>
    <w:rsid w:val="003E15EE"/>
    <w:rsid w:val="003E44F8"/>
    <w:rsid w:val="003E7F41"/>
    <w:rsid w:val="003F220D"/>
    <w:rsid w:val="00404356"/>
    <w:rsid w:val="00407F19"/>
    <w:rsid w:val="004107F2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4F1026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5D47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20F9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6D18"/>
    <w:rsid w:val="007374D4"/>
    <w:rsid w:val="00741D5A"/>
    <w:rsid w:val="00746C65"/>
    <w:rsid w:val="00747FD1"/>
    <w:rsid w:val="0075740F"/>
    <w:rsid w:val="00784117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93CDA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07B23"/>
    <w:rsid w:val="00B15A1A"/>
    <w:rsid w:val="00B16512"/>
    <w:rsid w:val="00B167C0"/>
    <w:rsid w:val="00B2170C"/>
    <w:rsid w:val="00B22306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BF7AF8"/>
    <w:rsid w:val="00C069FF"/>
    <w:rsid w:val="00C11FC3"/>
    <w:rsid w:val="00C1240F"/>
    <w:rsid w:val="00C15008"/>
    <w:rsid w:val="00C21D7B"/>
    <w:rsid w:val="00C242BE"/>
    <w:rsid w:val="00C26B2E"/>
    <w:rsid w:val="00C3599C"/>
    <w:rsid w:val="00C35CFE"/>
    <w:rsid w:val="00C401D7"/>
    <w:rsid w:val="00C449F1"/>
    <w:rsid w:val="00C56261"/>
    <w:rsid w:val="00C63CF8"/>
    <w:rsid w:val="00C73558"/>
    <w:rsid w:val="00C7701D"/>
    <w:rsid w:val="00CA4871"/>
    <w:rsid w:val="00CA645C"/>
    <w:rsid w:val="00CA7F65"/>
    <w:rsid w:val="00CB03C8"/>
    <w:rsid w:val="00CB4CB4"/>
    <w:rsid w:val="00CB6EDE"/>
    <w:rsid w:val="00CC01E5"/>
    <w:rsid w:val="00CC2494"/>
    <w:rsid w:val="00CC57C1"/>
    <w:rsid w:val="00CD159C"/>
    <w:rsid w:val="00CD3B3C"/>
    <w:rsid w:val="00CD5B85"/>
    <w:rsid w:val="00CD7DFE"/>
    <w:rsid w:val="00CE0CC9"/>
    <w:rsid w:val="00CE204B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142E"/>
    <w:rsid w:val="00D837B1"/>
    <w:rsid w:val="00D926FF"/>
    <w:rsid w:val="00D94D7E"/>
    <w:rsid w:val="00D950B5"/>
    <w:rsid w:val="00D95A5B"/>
    <w:rsid w:val="00D97F58"/>
    <w:rsid w:val="00DA0BA9"/>
    <w:rsid w:val="00DB0CBA"/>
    <w:rsid w:val="00DB3B6A"/>
    <w:rsid w:val="00DC23F5"/>
    <w:rsid w:val="00DD61FF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C276B"/>
    <w:rsid w:val="00FE3D26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2</Pages>
  <Words>372</Words>
  <Characters>2094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2</cp:revision>
  <cp:lastPrinted>2016-11-28T12:49:00Z</cp:lastPrinted>
  <dcterms:created xsi:type="dcterms:W3CDTF">2016-11-28T12:53:00Z</dcterms:created>
  <dcterms:modified xsi:type="dcterms:W3CDTF">2016-11-28T12:53:00Z</dcterms:modified>
</cp:coreProperties>
</file>